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微软雅黑" w:cs="Times New Roman"/>
          <w:i w:val="0"/>
          <w:iCs w:val="0"/>
          <w:caps w:val="0"/>
          <w:smallCaps w:val="0"/>
          <w:color w:val="000000"/>
          <w:spacing w:val="0"/>
          <w:sz w:val="21"/>
          <w:szCs w:val="21"/>
          <w:shd w:val="clear" w:color="auto" w:fill="FFFFFF"/>
        </w:rPr>
        <w:t> </w:t>
      </w: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8"/>
          <w:szCs w:val="38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8"/>
          <w:szCs w:val="38"/>
          <w:lang w:val="en-US" w:eastAsia="zh-CN"/>
        </w:rPr>
        <w:t>资阳市雁江</w:t>
      </w:r>
      <w:r>
        <w:rPr>
          <w:rFonts w:hint="eastAsia" w:ascii="Times New Roman" w:hAnsi="Times New Roman" w:eastAsia="方正小标宋简体" w:cs="Times New Roman"/>
          <w:sz w:val="38"/>
          <w:szCs w:val="38"/>
          <w:lang w:val="en-US" w:eastAsia="zh-CN"/>
        </w:rPr>
        <w:t>区生态环境保护委员会办公室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8"/>
          <w:szCs w:val="38"/>
        </w:rPr>
      </w:pPr>
      <w:r>
        <w:rPr>
          <w:rFonts w:hint="eastAsia" w:ascii="Times New Roman" w:hAnsi="Times New Roman" w:eastAsia="方正小标宋简体" w:cs="Times New Roman"/>
          <w:sz w:val="38"/>
          <w:szCs w:val="38"/>
          <w:lang w:val="en-US" w:eastAsia="zh-CN"/>
        </w:rPr>
        <w:t>2024年公开招聘</w:t>
      </w:r>
      <w:r>
        <w:rPr>
          <w:rFonts w:hint="eastAsia" w:ascii="Times New Roman" w:hAnsi="Times New Roman" w:eastAsia="方正小标宋简体" w:cs="Times New Roman"/>
          <w:sz w:val="38"/>
          <w:szCs w:val="38"/>
          <w:lang w:eastAsia="zh-CN"/>
        </w:rPr>
        <w:t>劳务派遣</w:t>
      </w:r>
      <w:r>
        <w:rPr>
          <w:rFonts w:hint="default" w:ascii="Times New Roman" w:hAnsi="Times New Roman" w:eastAsia="方正小标宋简体" w:cs="Times New Roman"/>
          <w:sz w:val="38"/>
          <w:szCs w:val="38"/>
        </w:rPr>
        <w:t>人员报名登记表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8"/>
          <w:szCs w:val="38"/>
        </w:rPr>
      </w:pPr>
    </w:p>
    <w:tbl>
      <w:tblPr>
        <w:tblStyle w:val="3"/>
        <w:tblW w:w="9288" w:type="dxa"/>
        <w:tblInd w:w="-1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29"/>
        <w:gridCol w:w="535"/>
        <w:gridCol w:w="634"/>
        <w:gridCol w:w="150"/>
        <w:gridCol w:w="303"/>
        <w:gridCol w:w="900"/>
        <w:gridCol w:w="1200"/>
        <w:gridCol w:w="1200"/>
        <w:gridCol w:w="1568"/>
        <w:gridCol w:w="82"/>
        <w:gridCol w:w="18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姓名</w:t>
            </w:r>
          </w:p>
        </w:tc>
        <w:tc>
          <w:tcPr>
            <w:tcW w:w="10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民族</w:t>
            </w: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</w:p>
        </w:tc>
        <w:tc>
          <w:tcPr>
            <w:tcW w:w="1913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贴照片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出生年月</w:t>
            </w:r>
          </w:p>
        </w:tc>
        <w:tc>
          <w:tcPr>
            <w:tcW w:w="19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政治面貌</w:t>
            </w: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婚姻状况</w:t>
            </w:r>
          </w:p>
        </w:tc>
        <w:tc>
          <w:tcPr>
            <w:tcW w:w="19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籍贯</w:t>
            </w: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8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学位</w:t>
            </w: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全日制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教育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毕业院校及专业</w:t>
            </w:r>
          </w:p>
        </w:tc>
        <w:tc>
          <w:tcPr>
            <w:tcW w:w="34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8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在职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教育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毕业院校及专业</w:t>
            </w:r>
          </w:p>
        </w:tc>
        <w:tc>
          <w:tcPr>
            <w:tcW w:w="34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05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身份证号</w:t>
            </w:r>
          </w:p>
        </w:tc>
        <w:tc>
          <w:tcPr>
            <w:tcW w:w="375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联系电话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有何专业特长</w:t>
            </w:r>
          </w:p>
        </w:tc>
        <w:tc>
          <w:tcPr>
            <w:tcW w:w="723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简历</w:t>
            </w:r>
          </w:p>
        </w:tc>
        <w:tc>
          <w:tcPr>
            <w:tcW w:w="8432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8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家庭 成员 信息</w:t>
            </w:r>
          </w:p>
        </w:tc>
        <w:tc>
          <w:tcPr>
            <w:tcW w:w="8432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方正仿宋简体" w:cs="Times New Roman"/>
        </w:rPr>
        <w:t>填表说明：1．此表由本人据实填写，如弄虚作假或隐瞒事实，取消录用资格；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600" w:lineRule="exact"/>
        <w:ind w:left="0" w:firstLine="1050" w:firstLineChars="500"/>
        <w:textAlignment w:val="auto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方正仿宋简体" w:cs="Times New Roman"/>
        </w:rPr>
        <w:t>简历主要填写应聘者的学习、工作经历，学习经历从大学开始填写；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600" w:lineRule="exact"/>
        <w:ind w:left="0" w:firstLine="1050" w:firstLineChars="500"/>
        <w:textAlignment w:val="auto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方正仿宋简体" w:cs="Times New Roman"/>
          <w:lang w:val="en-US" w:eastAsia="zh-CN"/>
        </w:rPr>
        <w:t>家庭成员信息填写主要家庭关系人的姓名、身份证号码、工作单位和职务；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left="0" w:firstLine="1050" w:firstLineChars="5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small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方正仿宋简体" w:cs="Times New Roman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</w:rPr>
        <w:t>．报名序号由工作人员填写。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6D6FC00-A17D-4C1A-B352-B90BAF98A06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C391B9BC-6FD1-4C4E-AA1C-CD008F0EA051}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  <w:embedRegular r:id="rId3" w:fontKey="{A7486669-39C8-42F1-B4B9-95CBBD16A2B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4BDCBC"/>
    <w:multiLevelType w:val="singleLevel"/>
    <w:tmpl w:val="5B4BDCBC"/>
    <w:lvl w:ilvl="0" w:tentative="0">
      <w:start w:val="2"/>
      <w:numFmt w:val="decimal"/>
      <w:suff w:val="nothing"/>
      <w:lvlText w:val="%1．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  <w:compatSetting w:name="compatibilityMode" w:uri="http://schemas.microsoft.com/office/word" w:val="14"/>
  </w:compat>
  <w:docVars>
    <w:docVar w:name="commondata" w:val="eyJoZGlkIjoiYmQ3NjQxYmZmN2ZkODIxYWNiNTEzMzQyMTZmNzQ1MmMifQ=="/>
  </w:docVars>
  <w:rsids>
    <w:rsidRoot w:val="00000000"/>
    <w:rsid w:val="0BDC07D7"/>
    <w:rsid w:val="0BE31A9D"/>
    <w:rsid w:val="19A074E9"/>
    <w:rsid w:val="29295DD8"/>
    <w:rsid w:val="37DD5EF4"/>
    <w:rsid w:val="47790DE8"/>
    <w:rsid w:val="49EF3E87"/>
    <w:rsid w:val="49FB3149"/>
    <w:rsid w:val="4D9F389A"/>
    <w:rsid w:val="4E812AAE"/>
    <w:rsid w:val="4FC565C0"/>
    <w:rsid w:val="54531A56"/>
    <w:rsid w:val="609C1BCD"/>
    <w:rsid w:val="69004C4B"/>
    <w:rsid w:val="726C5A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692</Words>
  <Characters>771</Characters>
  <Lines>95</Lines>
  <Paragraphs>47</Paragraphs>
  <TotalTime>12</TotalTime>
  <ScaleCrop>false</ScaleCrop>
  <LinksUpToDate>false</LinksUpToDate>
  <CharactersWithSpaces>840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2023-02-10T01:21:00Z</dcterms:created>
  <dc:creator>朱朱</dc:creator>
  <cp:lastModifiedBy>资阳大众网小童 18227902159</cp:lastModifiedBy>
  <cp:lastPrinted>2024-03-13T08:45:00Z</cp:lastPrinted>
  <dcterms:modified xsi:type="dcterms:W3CDTF">2024-03-14T03:55:56Z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67EDA7183E1441CC8F9E2A9673CC7231_13</vt:lpwstr>
  </property>
</Properties>
</file>